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8192"/>
        <w:gridCol w:w="2608"/>
      </w:tblGrid>
      <w:tr w:rsidR="004A7348" w14:paraId="78DB82E8" w14:textId="77777777" w:rsidTr="00DA1B23">
        <w:trPr>
          <w:trHeight w:hRule="exact" w:val="14299"/>
          <w:jc w:val="center"/>
        </w:trPr>
        <w:tc>
          <w:tcPr>
            <w:tcW w:w="8192" w:type="dxa"/>
          </w:tcPr>
          <w:p w14:paraId="17F9DC17" w14:textId="134000E9" w:rsidR="00162240" w:rsidRPr="00C7607E" w:rsidRDefault="00034DD7" w:rsidP="00C7607E">
            <w:pPr>
              <w:spacing w:after="80"/>
            </w:pPr>
            <w:r>
              <w:rPr>
                <w:noProof/>
              </w:rPr>
              <w:drawing>
                <wp:inline distT="0" distB="0" distL="0" distR="0" wp14:anchorId="03C7EE17" wp14:editId="047B6030">
                  <wp:extent cx="4685590" cy="3919348"/>
                  <wp:effectExtent l="0" t="0" r="127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acation_for_rent_final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590" cy="391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8B75B" w14:textId="5FD7872C" w:rsidR="007E3918" w:rsidRPr="00162240" w:rsidRDefault="00E63070" w:rsidP="00162240">
            <w:pPr>
              <w:pStyle w:val="Title"/>
              <w:rPr>
                <w:rFonts w:ascii="Baskerville Old Face" w:hAnsi="Baskerville Old Face"/>
                <w:color w:val="002060"/>
              </w:rPr>
            </w:pPr>
            <w:r w:rsidRPr="00090C97">
              <w:rPr>
                <w:rFonts w:ascii="Baskerville Old Face" w:hAnsi="Baskerville Old Face"/>
                <w:color w:val="002060"/>
              </w:rPr>
              <w:t xml:space="preserve">CCS </w:t>
            </w:r>
            <w:r w:rsidR="004332B5" w:rsidRPr="00090C97">
              <w:rPr>
                <w:rFonts w:ascii="Baskerville Old Face" w:hAnsi="Baskerville Old Face"/>
                <w:color w:val="002060"/>
              </w:rPr>
              <w:t>B</w:t>
            </w:r>
            <w:r w:rsidRPr="00090C97">
              <w:rPr>
                <w:rFonts w:ascii="Baskerville Old Face" w:hAnsi="Baskerville Old Face"/>
                <w:color w:val="002060"/>
              </w:rPr>
              <w:t>o</w:t>
            </w:r>
            <w:r w:rsidR="00D57198">
              <w:rPr>
                <w:rFonts w:ascii="Baskerville Old Face" w:hAnsi="Baskerville Old Face"/>
                <w:color w:val="002060"/>
              </w:rPr>
              <w:t>ok</w:t>
            </w:r>
            <w:r w:rsidRPr="00090C97">
              <w:rPr>
                <w:rFonts w:ascii="Baskerville Old Face" w:hAnsi="Baskerville Old Face"/>
                <w:color w:val="002060"/>
              </w:rPr>
              <w:t>Club</w:t>
            </w:r>
          </w:p>
          <w:p w14:paraId="3FEEF341" w14:textId="664C1C0A" w:rsidR="007E3918" w:rsidRPr="007E3918" w:rsidRDefault="00DB3C53" w:rsidP="007E3918">
            <w:pPr>
              <w:pStyle w:val="Subtitle"/>
              <w:rPr>
                <w:rFonts w:ascii="Baskerville Old Face" w:hAnsi="Baskerville Old Face"/>
              </w:rPr>
            </w:pPr>
            <w:r w:rsidRPr="00666F8B">
              <w:rPr>
                <w:rFonts w:ascii="Baskerville Old Face" w:hAnsi="Baskerville Old Face"/>
                <w:color w:val="0070C0"/>
              </w:rPr>
              <w:t xml:space="preserve">This year our </w:t>
            </w:r>
            <w:r w:rsidR="005E1593" w:rsidRPr="00666F8B">
              <w:rPr>
                <w:rFonts w:ascii="Baskerville Old Face" w:hAnsi="Baskerville Old Face"/>
                <w:color w:val="0070C0"/>
              </w:rPr>
              <w:t xml:space="preserve">book discussions are </w:t>
            </w:r>
            <w:r w:rsidRPr="00666F8B">
              <w:rPr>
                <w:rFonts w:ascii="Baskerville Old Face" w:hAnsi="Baskerville Old Face"/>
                <w:color w:val="0070C0"/>
              </w:rPr>
              <w:t xml:space="preserve">going virtual but </w:t>
            </w:r>
            <w:r w:rsidR="00450C20" w:rsidRPr="00666F8B">
              <w:rPr>
                <w:rFonts w:ascii="Baskerville Old Face" w:hAnsi="Baskerville Old Face"/>
                <w:color w:val="0070C0"/>
              </w:rPr>
              <w:t xml:space="preserve">we are still </w:t>
            </w:r>
            <w:r w:rsidR="00D33D3F" w:rsidRPr="00666F8B">
              <w:rPr>
                <w:rFonts w:ascii="Baskerville Old Face" w:hAnsi="Baskerville Old Face"/>
                <w:color w:val="0070C0"/>
              </w:rPr>
              <w:t xml:space="preserve">going to </w:t>
            </w:r>
            <w:r w:rsidR="00E17E3F" w:rsidRPr="00666F8B">
              <w:rPr>
                <w:rFonts w:ascii="Baskerville Old Face" w:hAnsi="Baskerville Old Face"/>
                <w:color w:val="0070C0"/>
              </w:rPr>
              <w:t xml:space="preserve">have fun with help from our </w:t>
            </w:r>
            <w:r w:rsidR="003B45F1">
              <w:rPr>
                <w:rFonts w:ascii="Baskerville Old Face" w:hAnsi="Baskerville Old Face"/>
                <w:color w:val="0070C0"/>
              </w:rPr>
              <w:t xml:space="preserve">enthusiastic </w:t>
            </w:r>
            <w:r w:rsidR="00E17E3F" w:rsidRPr="00666F8B">
              <w:rPr>
                <w:rFonts w:ascii="Baskerville Old Face" w:hAnsi="Baskerville Old Face"/>
                <w:color w:val="0070C0"/>
              </w:rPr>
              <w:t>parent</w:t>
            </w:r>
            <w:r w:rsidR="00142E9E" w:rsidRPr="00666F8B">
              <w:rPr>
                <w:rFonts w:ascii="Baskerville Old Face" w:hAnsi="Baskerville Old Face"/>
                <w:color w:val="0070C0"/>
              </w:rPr>
              <w:t xml:space="preserve"> </w:t>
            </w:r>
            <w:r w:rsidR="00E17E3F" w:rsidRPr="00666F8B">
              <w:rPr>
                <w:rFonts w:ascii="Baskerville Old Face" w:hAnsi="Baskerville Old Face"/>
                <w:color w:val="0070C0"/>
              </w:rPr>
              <w:t>volunteers</w:t>
            </w:r>
            <w:r w:rsidR="00663F8F" w:rsidRPr="00666F8B">
              <w:rPr>
                <w:rFonts w:ascii="Baskerville Old Face" w:hAnsi="Baskerville Old Face"/>
                <w:color w:val="0070C0"/>
              </w:rPr>
              <w:t>!</w:t>
            </w:r>
            <w:r w:rsidR="00D33D3F" w:rsidRPr="00090C97">
              <w:rPr>
                <w:rFonts w:ascii="Baskerville Old Face" w:hAnsi="Baskerville Old Face"/>
              </w:rPr>
              <w:t xml:space="preserve"> </w:t>
            </w:r>
          </w:p>
          <w:p w14:paraId="4CF6CC3F" w14:textId="0AFA5650" w:rsidR="007E3918" w:rsidRPr="0005007F" w:rsidRDefault="00CD4184" w:rsidP="0005007F">
            <w:pPr>
              <w:pStyle w:val="Heading1"/>
              <w:outlineLvl w:val="0"/>
              <w:rPr>
                <w:rFonts w:ascii="Baskerville Old Face" w:hAnsi="Baskerville Old Face"/>
                <w:color w:val="0070C0"/>
              </w:rPr>
            </w:pPr>
            <w:r w:rsidRPr="00D831B0">
              <w:rPr>
                <w:rFonts w:ascii="Baskerville Old Face" w:hAnsi="Baskerville Old Face"/>
                <w:color w:val="002060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6F0A094" wp14:editId="3813DA2D">
                  <wp:simplePos x="0" y="0"/>
                  <wp:positionH relativeFrom="column">
                    <wp:posOffset>2427605</wp:posOffset>
                  </wp:positionH>
                  <wp:positionV relativeFrom="paragraph">
                    <wp:posOffset>574190</wp:posOffset>
                  </wp:positionV>
                  <wp:extent cx="823528" cy="711823"/>
                  <wp:effectExtent l="0" t="0" r="254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28" cy="71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F8F" w:rsidRPr="00E2226E">
              <w:rPr>
                <w:rFonts w:ascii="Baskerville Old Face" w:hAnsi="Baskerville Old Face"/>
                <w:color w:val="0070C0"/>
              </w:rPr>
              <w:t>More detail</w:t>
            </w:r>
            <w:r w:rsidR="008B2BD1">
              <w:rPr>
                <w:rFonts w:ascii="Baskerville Old Face" w:hAnsi="Baskerville Old Face"/>
                <w:color w:val="0070C0"/>
              </w:rPr>
              <w:t xml:space="preserve">s </w:t>
            </w:r>
            <w:r w:rsidR="00663F8F" w:rsidRPr="00E2226E">
              <w:rPr>
                <w:rFonts w:ascii="Baskerville Old Face" w:hAnsi="Baskerville Old Face"/>
                <w:color w:val="0070C0"/>
              </w:rPr>
              <w:t xml:space="preserve">to come after school </w:t>
            </w:r>
            <w:r w:rsidR="007B15A6" w:rsidRPr="00E2226E">
              <w:rPr>
                <w:rFonts w:ascii="Baskerville Old Face" w:hAnsi="Baskerville Old Face"/>
                <w:color w:val="0070C0"/>
              </w:rPr>
              <w:t>session starts.</w:t>
            </w:r>
          </w:p>
          <w:p w14:paraId="7FFFB797" w14:textId="64E6F2B7" w:rsidR="005360F8" w:rsidRDefault="005360F8" w:rsidP="00E114BD">
            <w:pPr>
              <w:pStyle w:val="Heading2"/>
              <w:outlineLvl w:val="1"/>
              <w:rPr>
                <w:rFonts w:ascii="Baskerville Old Face" w:hAnsi="Baskerville Old Face"/>
                <w:color w:val="002060"/>
                <w:sz w:val="36"/>
                <w:szCs w:val="36"/>
              </w:rPr>
            </w:pPr>
          </w:p>
          <w:p w14:paraId="4FD17762" w14:textId="2254E0BC" w:rsidR="00E114BD" w:rsidRDefault="000F66CA" w:rsidP="00E114BD">
            <w:pPr>
              <w:pStyle w:val="Heading2"/>
              <w:outlineLvl w:val="1"/>
              <w:rPr>
                <w:rFonts w:ascii="Baskerville Old Face" w:hAnsi="Baskerville Old Face"/>
                <w:color w:val="002060"/>
                <w:sz w:val="36"/>
                <w:szCs w:val="36"/>
              </w:rPr>
            </w:pPr>
            <w:r>
              <w:rPr>
                <w:rFonts w:ascii="Baskerville Old Face" w:hAnsi="Baskerville Old Face"/>
                <w:color w:val="002060"/>
                <w:sz w:val="36"/>
                <w:szCs w:val="36"/>
              </w:rPr>
              <w:t xml:space="preserve">    </w:t>
            </w:r>
            <w:r w:rsidR="00CD4184">
              <w:rPr>
                <w:rFonts w:ascii="Baskerville Old Face" w:hAnsi="Baskerville Old Face"/>
                <w:color w:val="002060"/>
                <w:sz w:val="36"/>
                <w:szCs w:val="36"/>
              </w:rPr>
              <w:t xml:space="preserve">                  </w:t>
            </w:r>
            <w:r w:rsidR="002A03A9" w:rsidRPr="00A90FAE">
              <w:rPr>
                <w:rFonts w:ascii="Baskerville Old Face" w:hAnsi="Baskerville Old Face"/>
                <w:color w:val="002060"/>
                <w:sz w:val="36"/>
                <w:szCs w:val="36"/>
              </w:rPr>
              <w:t xml:space="preserve"> </w:t>
            </w:r>
            <w:r w:rsidR="00CD4184">
              <w:rPr>
                <w:rFonts w:ascii="Baskerville Old Face" w:hAnsi="Baskerville Old Face"/>
                <w:color w:val="002060"/>
                <w:sz w:val="36"/>
                <w:szCs w:val="36"/>
              </w:rPr>
              <w:t>www.</w:t>
            </w:r>
            <w:r w:rsidR="002A03A9" w:rsidRPr="00A90FAE">
              <w:rPr>
                <w:rFonts w:ascii="Baskerville Old Face" w:hAnsi="Baskerville Old Face"/>
                <w:color w:val="002060"/>
                <w:sz w:val="36"/>
                <w:szCs w:val="36"/>
              </w:rPr>
              <w:t>cotttonwoodcreekpfc.org</w:t>
            </w:r>
          </w:p>
          <w:p w14:paraId="3306593D" w14:textId="6FA2B39D" w:rsidR="00CD4184" w:rsidRPr="00CD4184" w:rsidRDefault="00CD4184" w:rsidP="00CD4184"/>
        </w:tc>
        <w:tc>
          <w:tcPr>
            <w:tcW w:w="2608" w:type="dxa"/>
            <w:tcMar>
              <w:left w:w="288" w:type="dxa"/>
            </w:tcMar>
          </w:tcPr>
          <w:p w14:paraId="159A5686" w14:textId="77777777" w:rsidR="00625936" w:rsidRPr="00C40A43" w:rsidRDefault="00D400C0" w:rsidP="004758CD">
            <w:pPr>
              <w:spacing w:after="80"/>
              <w:rPr>
                <w:rFonts w:ascii="Baskerville Old Face" w:hAnsi="Baskerville Old Face"/>
                <w:color w:val="002060"/>
                <w:sz w:val="44"/>
                <w:szCs w:val="44"/>
              </w:rPr>
            </w:pPr>
            <w:sdt>
              <w:sdtPr>
                <w:rPr>
                  <w:rFonts w:ascii="Baskerville Old Face" w:hAnsi="Baskerville Old Face"/>
                  <w:color w:val="002060"/>
                  <w:sz w:val="44"/>
                  <w:szCs w:val="44"/>
                </w:rPr>
                <w:alias w:val="Enter item:"/>
                <w:tag w:val="Enter item:"/>
                <w:id w:val="1337040638"/>
                <w:placeholder>
                  <w:docPart w:val="542C612732D87543B499F778BE70FE07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15:appearance w15:val="hidden"/>
                <w:text/>
              </w:sdtPr>
              <w:sdtEndPr/>
              <w:sdtContent>
                <w:r w:rsidR="006A57DA" w:rsidRPr="00C40A43">
                  <w:rPr>
                    <w:rFonts w:ascii="Baskerville Old Face" w:hAnsi="Baskerville Old Face"/>
                    <w:color w:val="002060"/>
                    <w:sz w:val="44"/>
                    <w:szCs w:val="44"/>
                  </w:rPr>
                  <w:t>C</w:t>
                </w:r>
                <w:r w:rsidR="00FA4F55" w:rsidRPr="00C40A43">
                  <w:rPr>
                    <w:rFonts w:ascii="Baskerville Old Face" w:hAnsi="Baskerville Old Face"/>
                    <w:color w:val="002060"/>
                    <w:sz w:val="44"/>
                    <w:szCs w:val="44"/>
                  </w:rPr>
                  <w:t>ottonwood Creek School</w:t>
                </w:r>
              </w:sdtContent>
            </w:sdt>
          </w:p>
          <w:p w14:paraId="5CF61298" w14:textId="77777777" w:rsidR="00625936" w:rsidRPr="003B0B94" w:rsidRDefault="00D400C0">
            <w:pPr>
              <w:spacing w:after="80"/>
              <w:rPr>
                <w:rFonts w:ascii="Baskerville Old Face" w:hAnsi="Baskerville Old Face"/>
                <w:color w:val="002060"/>
                <w:sz w:val="32"/>
                <w:szCs w:val="32"/>
              </w:rPr>
            </w:pPr>
            <w:sdt>
              <w:sdtPr>
                <w:rPr>
                  <w:rFonts w:ascii="Baskerville Old Face" w:hAnsi="Baskerville Old Face"/>
                  <w:color w:val="002060"/>
                  <w:sz w:val="32"/>
                  <w:szCs w:val="32"/>
                </w:rPr>
                <w:alias w:val="Enter item:"/>
                <w:tag w:val="Enter item:"/>
                <w:id w:val="-995184010"/>
                <w:placeholder>
                  <w:docPart w:val="E31EEE27CFD5B945B59015235C7B6BA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15:appearance w15:val="hidden"/>
                <w:text/>
              </w:sdtPr>
              <w:sdtEndPr/>
              <w:sdtContent>
                <w:r w:rsidR="00311686" w:rsidRPr="003B0B94">
                  <w:rPr>
                    <w:rFonts w:ascii="Baskerville Old Face" w:hAnsi="Baskerville Old Face"/>
                    <w:color w:val="002060"/>
                    <w:sz w:val="32"/>
                    <w:szCs w:val="32"/>
                  </w:rPr>
                  <w:t>Book Club</w:t>
                </w:r>
              </w:sdtContent>
            </w:sdt>
          </w:p>
          <w:sdt>
            <w:sdtPr>
              <w:rPr>
                <w:rFonts w:ascii="Baskerville Old Face" w:hAnsi="Baskerville Old Face"/>
                <w:color w:val="0070C0"/>
                <w:sz w:val="26"/>
                <w:szCs w:val="26"/>
              </w:rPr>
              <w:alias w:val="Enter telephone:"/>
              <w:tag w:val="Enter telephone:"/>
              <w:id w:val="-979151402"/>
              <w:placeholder>
                <w:docPart w:val="815041D8AB177F4E818A99E0B69D2387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15:appearance w15:val="hidden"/>
              <w:text/>
            </w:sdtPr>
            <w:sdtEndPr/>
            <w:sdtContent>
              <w:p w14:paraId="673428BC" w14:textId="77777777" w:rsidR="00625936" w:rsidRPr="00A968B8" w:rsidRDefault="00427764" w:rsidP="00625936">
                <w:pPr>
                  <w:pStyle w:val="ContactInfo"/>
                  <w:rPr>
                    <w:rFonts w:ascii="Baskerville Old Face" w:hAnsi="Baskerville Old Face"/>
                    <w:color w:val="0070C0"/>
                    <w:sz w:val="26"/>
                    <w:szCs w:val="26"/>
                  </w:rPr>
                </w:pPr>
                <w:r w:rsidRPr="00A968B8">
                  <w:rPr>
                    <w:rFonts w:ascii="Baskerville Old Face" w:hAnsi="Baskerville Old Face"/>
                    <w:color w:val="0070C0"/>
                    <w:sz w:val="26"/>
                    <w:szCs w:val="26"/>
                  </w:rPr>
                  <w:t>Grades 1-5</w:t>
                </w:r>
              </w:p>
            </w:sdtContent>
          </w:sdt>
          <w:p w14:paraId="570B9421" w14:textId="77777777" w:rsidR="00625936" w:rsidRDefault="00625936" w:rsidP="00625936">
            <w:pPr>
              <w:pStyle w:val="ContactInfo"/>
            </w:pPr>
          </w:p>
          <w:p w14:paraId="723E9C0A" w14:textId="77777777" w:rsidR="00625936" w:rsidRPr="004714F7" w:rsidRDefault="00057756" w:rsidP="0008584F">
            <w:pPr>
              <w:spacing w:after="80"/>
              <w:rPr>
                <w:rFonts w:ascii="Baskerville Old Face" w:hAnsi="Baskerville Old Face"/>
                <w:color w:val="0070C0"/>
                <w:sz w:val="36"/>
                <w:szCs w:val="36"/>
              </w:rPr>
            </w:pPr>
            <w:r w:rsidRPr="004714F7">
              <w:rPr>
                <w:rFonts w:ascii="Baskerville Old Face" w:hAnsi="Baskerville Old Face"/>
                <w:color w:val="0070C0"/>
                <w:sz w:val="36"/>
                <w:szCs w:val="36"/>
              </w:rPr>
              <w:t>Explore an amazing selection of books</w:t>
            </w:r>
          </w:p>
          <w:p w14:paraId="66F5149B" w14:textId="77777777" w:rsidR="00057756" w:rsidRPr="00057756" w:rsidRDefault="00057756" w:rsidP="00057756">
            <w:pPr>
              <w:pStyle w:val="ContactInfo"/>
            </w:pPr>
          </w:p>
          <w:p w14:paraId="63246A94" w14:textId="77777777" w:rsidR="00625936" w:rsidRPr="004714F7" w:rsidRDefault="00D400C0" w:rsidP="00F23668">
            <w:pPr>
              <w:spacing w:after="80"/>
              <w:rPr>
                <w:rFonts w:ascii="Baskerville Old Face" w:hAnsi="Baskerville Old Face"/>
                <w:color w:val="0070C0"/>
                <w:sz w:val="36"/>
                <w:szCs w:val="36"/>
              </w:rPr>
            </w:pPr>
            <w:sdt>
              <w:sdtPr>
                <w:rPr>
                  <w:rFonts w:ascii="Baskerville Old Face" w:hAnsi="Baskerville Old Face"/>
                  <w:color w:val="0070C0"/>
                  <w:sz w:val="36"/>
                  <w:szCs w:val="36"/>
                </w:rPr>
                <w:alias w:val="Enter item:"/>
                <w:tag w:val="Enter item:"/>
                <w:id w:val="639151772"/>
                <w:placeholder>
                  <w:docPart w:val="93A658F65215D449A16296C0F22A3627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15:appearance w15:val="hidden"/>
                <w:text/>
              </w:sdtPr>
              <w:sdtEndPr/>
              <w:sdtContent>
                <w:r w:rsidR="00F23668" w:rsidRPr="004714F7">
                  <w:rPr>
                    <w:rFonts w:ascii="Baskerville Old Face" w:hAnsi="Baskerville Old Face"/>
                    <w:color w:val="0070C0"/>
                    <w:sz w:val="36"/>
                    <w:szCs w:val="36"/>
                  </w:rPr>
                  <w:t>Enhance the l</w:t>
                </w:r>
                <w:r w:rsidR="001A0F51" w:rsidRPr="004714F7">
                  <w:rPr>
                    <w:rFonts w:ascii="Baskerville Old Face" w:hAnsi="Baskerville Old Face"/>
                    <w:color w:val="0070C0"/>
                    <w:sz w:val="36"/>
                    <w:szCs w:val="36"/>
                  </w:rPr>
                  <w:t xml:space="preserve">ove </w:t>
                </w:r>
              </w:sdtContent>
            </w:sdt>
          </w:p>
          <w:p w14:paraId="07199BAB" w14:textId="77777777" w:rsidR="00625936" w:rsidRPr="004714F7" w:rsidRDefault="00D400C0">
            <w:pPr>
              <w:spacing w:after="80"/>
              <w:rPr>
                <w:rFonts w:ascii="Baskerville Old Face" w:hAnsi="Baskerville Old Face"/>
                <w:color w:val="0070C0"/>
                <w:sz w:val="36"/>
                <w:szCs w:val="36"/>
              </w:rPr>
            </w:pPr>
            <w:sdt>
              <w:sdtPr>
                <w:rPr>
                  <w:rFonts w:ascii="Baskerville Old Face" w:hAnsi="Baskerville Old Face"/>
                  <w:color w:val="0070C0"/>
                  <w:sz w:val="36"/>
                  <w:szCs w:val="36"/>
                </w:rPr>
                <w:alias w:val="Enter item:"/>
                <w:tag w:val="Enter item:"/>
                <w:id w:val="-23414968"/>
                <w:placeholder>
                  <w:docPart w:val="DCE6C828925D7C4CB02F6CFC3DE79D80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15:appearance w15:val="hidden"/>
                <w:text/>
              </w:sdtPr>
              <w:sdtEndPr/>
              <w:sdtContent>
                <w:r w:rsidR="001A0F51" w:rsidRPr="004714F7">
                  <w:rPr>
                    <w:rFonts w:ascii="Baskerville Old Face" w:hAnsi="Baskerville Old Face"/>
                    <w:color w:val="0070C0"/>
                    <w:sz w:val="36"/>
                    <w:szCs w:val="36"/>
                  </w:rPr>
                  <w:t xml:space="preserve">of reading </w:t>
                </w:r>
              </w:sdtContent>
            </w:sdt>
          </w:p>
          <w:p w14:paraId="7C7591CF" w14:textId="77777777" w:rsidR="00625936" w:rsidRDefault="00625936" w:rsidP="00625936">
            <w:pPr>
              <w:pStyle w:val="ContactInfo"/>
            </w:pPr>
          </w:p>
          <w:p w14:paraId="4567B639" w14:textId="6F8ACAB2" w:rsidR="00625936" w:rsidRPr="004714F7" w:rsidRDefault="00480493">
            <w:pPr>
              <w:spacing w:after="80"/>
              <w:rPr>
                <w:rFonts w:ascii="Baskerville Old Face" w:hAnsi="Baskerville Old Face"/>
                <w:color w:val="0070C0"/>
                <w:sz w:val="36"/>
                <w:szCs w:val="36"/>
              </w:rPr>
            </w:pPr>
            <w:r w:rsidRPr="004714F7">
              <w:rPr>
                <w:rFonts w:ascii="Baskerville Old Face" w:hAnsi="Baskerville Old Face"/>
                <w:color w:val="0070C0"/>
                <w:sz w:val="36"/>
                <w:szCs w:val="36"/>
              </w:rPr>
              <w:t xml:space="preserve">Discuss </w:t>
            </w:r>
            <w:r w:rsidR="002347B8">
              <w:rPr>
                <w:rFonts w:ascii="Baskerville Old Face" w:hAnsi="Baskerville Old Face"/>
                <w:color w:val="0070C0"/>
                <w:sz w:val="36"/>
                <w:szCs w:val="36"/>
              </w:rPr>
              <w:t>the</w:t>
            </w:r>
            <w:r w:rsidRPr="004714F7">
              <w:rPr>
                <w:rFonts w:ascii="Baskerville Old Face" w:hAnsi="Baskerville Old Face"/>
                <w:color w:val="0070C0"/>
                <w:sz w:val="36"/>
                <w:szCs w:val="36"/>
              </w:rPr>
              <w:t xml:space="preserve"> monthly book with </w:t>
            </w:r>
            <w:r w:rsidR="0036703A" w:rsidRPr="004714F7">
              <w:rPr>
                <w:rFonts w:ascii="Baskerville Old Face" w:hAnsi="Baskerville Old Face"/>
                <w:color w:val="0070C0"/>
                <w:sz w:val="36"/>
                <w:szCs w:val="36"/>
              </w:rPr>
              <w:t>grade level friends</w:t>
            </w:r>
          </w:p>
          <w:p w14:paraId="026CA8AF" w14:textId="77777777" w:rsidR="004A7348" w:rsidRDefault="004A7348" w:rsidP="00625936">
            <w:pPr>
              <w:pStyle w:val="ContactInfo"/>
            </w:pPr>
          </w:p>
          <w:p w14:paraId="36C684A5" w14:textId="195A698E" w:rsidR="002C3556" w:rsidRPr="005360F8" w:rsidRDefault="00C01FB0" w:rsidP="002C3556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360F8">
              <w:rPr>
                <w:rFonts w:ascii="Baskerville Old Face" w:hAnsi="Baskerville Old Face"/>
                <w:color w:val="0070C0"/>
                <w:sz w:val="32"/>
                <w:szCs w:val="32"/>
              </w:rPr>
              <w:t xml:space="preserve">We </w:t>
            </w:r>
            <w:r w:rsidR="006D14D9" w:rsidRPr="005360F8">
              <w:rPr>
                <w:rFonts w:ascii="Baskerville Old Face" w:hAnsi="Baskerville Old Face"/>
                <w:color w:val="0070C0"/>
                <w:sz w:val="32"/>
                <w:szCs w:val="32"/>
              </w:rPr>
              <w:t xml:space="preserve">encourage you to volunteer as a </w:t>
            </w:r>
            <w:r w:rsidR="008A3227" w:rsidRPr="005360F8">
              <w:rPr>
                <w:rFonts w:ascii="Baskerville Old Face" w:hAnsi="Baskerville Old Face"/>
                <w:color w:val="0070C0"/>
                <w:sz w:val="32"/>
                <w:szCs w:val="32"/>
              </w:rPr>
              <w:t xml:space="preserve">discussion leader to enhance </w:t>
            </w:r>
            <w:r w:rsidR="00D077C1" w:rsidRPr="005360F8">
              <w:rPr>
                <w:rFonts w:ascii="Baskerville Old Face" w:hAnsi="Baskerville Old Face"/>
                <w:color w:val="0070C0"/>
                <w:sz w:val="32"/>
                <w:szCs w:val="32"/>
              </w:rPr>
              <w:t>your child’s experience</w:t>
            </w:r>
            <w:r w:rsidR="00D077C1" w:rsidRPr="005360F8">
              <w:rPr>
                <w:rFonts w:ascii="Baskerville Old Face" w:hAnsi="Baskerville Old Face"/>
                <w:color w:val="002060"/>
                <w:sz w:val="32"/>
                <w:szCs w:val="32"/>
              </w:rPr>
              <w:t xml:space="preserve"> </w:t>
            </w:r>
          </w:p>
        </w:tc>
      </w:tr>
    </w:tbl>
    <w:p w14:paraId="1839FDBD" w14:textId="77777777" w:rsidR="00625936" w:rsidRDefault="00625936" w:rsidP="00512886">
      <w:pPr>
        <w:pStyle w:val="NoSpacing"/>
      </w:pPr>
    </w:p>
    <w:sectPr w:rsidR="00625936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8ADF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52255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64C8F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634EE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ECB6E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8624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3A565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82FF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3ACE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0DA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3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B4"/>
    <w:rsid w:val="00034DD7"/>
    <w:rsid w:val="00047BD7"/>
    <w:rsid w:val="0005007F"/>
    <w:rsid w:val="000513E5"/>
    <w:rsid w:val="00057756"/>
    <w:rsid w:val="00057DD4"/>
    <w:rsid w:val="000715F3"/>
    <w:rsid w:val="00071DDB"/>
    <w:rsid w:val="0008584F"/>
    <w:rsid w:val="0009034A"/>
    <w:rsid w:val="00090C97"/>
    <w:rsid w:val="000C2BCE"/>
    <w:rsid w:val="000D370A"/>
    <w:rsid w:val="000D42E4"/>
    <w:rsid w:val="000F3119"/>
    <w:rsid w:val="000F66CA"/>
    <w:rsid w:val="001172A2"/>
    <w:rsid w:val="00142E9E"/>
    <w:rsid w:val="00162240"/>
    <w:rsid w:val="001A0F51"/>
    <w:rsid w:val="00204080"/>
    <w:rsid w:val="0022653F"/>
    <w:rsid w:val="002347B8"/>
    <w:rsid w:val="002A03A9"/>
    <w:rsid w:val="002C3556"/>
    <w:rsid w:val="002C6DAB"/>
    <w:rsid w:val="00311686"/>
    <w:rsid w:val="00322E4F"/>
    <w:rsid w:val="003425A7"/>
    <w:rsid w:val="0035333C"/>
    <w:rsid w:val="0036703A"/>
    <w:rsid w:val="003A373F"/>
    <w:rsid w:val="003B0B94"/>
    <w:rsid w:val="003B3AC9"/>
    <w:rsid w:val="003B45F1"/>
    <w:rsid w:val="00427764"/>
    <w:rsid w:val="004332B5"/>
    <w:rsid w:val="00450C20"/>
    <w:rsid w:val="004714F7"/>
    <w:rsid w:val="004758CD"/>
    <w:rsid w:val="00480493"/>
    <w:rsid w:val="00491EEA"/>
    <w:rsid w:val="004A7348"/>
    <w:rsid w:val="00512886"/>
    <w:rsid w:val="005147BD"/>
    <w:rsid w:val="005360F8"/>
    <w:rsid w:val="005535BF"/>
    <w:rsid w:val="00571782"/>
    <w:rsid w:val="005823D0"/>
    <w:rsid w:val="005D55BB"/>
    <w:rsid w:val="005E1593"/>
    <w:rsid w:val="005F1194"/>
    <w:rsid w:val="00602CCA"/>
    <w:rsid w:val="00625936"/>
    <w:rsid w:val="006333C0"/>
    <w:rsid w:val="00663F8F"/>
    <w:rsid w:val="00666F8B"/>
    <w:rsid w:val="00673149"/>
    <w:rsid w:val="0068030E"/>
    <w:rsid w:val="006A57DA"/>
    <w:rsid w:val="006C2C93"/>
    <w:rsid w:val="006D14D9"/>
    <w:rsid w:val="006D758C"/>
    <w:rsid w:val="006F5AB4"/>
    <w:rsid w:val="00757429"/>
    <w:rsid w:val="00762E0B"/>
    <w:rsid w:val="007751C9"/>
    <w:rsid w:val="00776D14"/>
    <w:rsid w:val="007A7596"/>
    <w:rsid w:val="007B15A6"/>
    <w:rsid w:val="007C1943"/>
    <w:rsid w:val="007E3918"/>
    <w:rsid w:val="00822D91"/>
    <w:rsid w:val="008553A9"/>
    <w:rsid w:val="00866E2D"/>
    <w:rsid w:val="00875D90"/>
    <w:rsid w:val="008A3227"/>
    <w:rsid w:val="008B2BD1"/>
    <w:rsid w:val="008B7EDE"/>
    <w:rsid w:val="00910F83"/>
    <w:rsid w:val="00916ED7"/>
    <w:rsid w:val="009C1BF7"/>
    <w:rsid w:val="00A90FAE"/>
    <w:rsid w:val="00A968B8"/>
    <w:rsid w:val="00AA16A6"/>
    <w:rsid w:val="00B938BF"/>
    <w:rsid w:val="00BD0ED4"/>
    <w:rsid w:val="00C01FB0"/>
    <w:rsid w:val="00C40A43"/>
    <w:rsid w:val="00C568F0"/>
    <w:rsid w:val="00C75E48"/>
    <w:rsid w:val="00C7607E"/>
    <w:rsid w:val="00C87805"/>
    <w:rsid w:val="00C916C8"/>
    <w:rsid w:val="00CD4184"/>
    <w:rsid w:val="00CE2D54"/>
    <w:rsid w:val="00D077C1"/>
    <w:rsid w:val="00D10F0C"/>
    <w:rsid w:val="00D33D3F"/>
    <w:rsid w:val="00D54800"/>
    <w:rsid w:val="00D57198"/>
    <w:rsid w:val="00D831B0"/>
    <w:rsid w:val="00DA1B23"/>
    <w:rsid w:val="00DA3389"/>
    <w:rsid w:val="00DB0087"/>
    <w:rsid w:val="00DB3C53"/>
    <w:rsid w:val="00DD3B8D"/>
    <w:rsid w:val="00DD5648"/>
    <w:rsid w:val="00E114BD"/>
    <w:rsid w:val="00E17E3F"/>
    <w:rsid w:val="00E2226E"/>
    <w:rsid w:val="00E63070"/>
    <w:rsid w:val="00E72B57"/>
    <w:rsid w:val="00E80F5E"/>
    <w:rsid w:val="00EB3082"/>
    <w:rsid w:val="00EF0F41"/>
    <w:rsid w:val="00F23668"/>
    <w:rsid w:val="00F7525B"/>
    <w:rsid w:val="00FA4F55"/>
    <w:rsid w:val="00FE18A1"/>
    <w:rsid w:val="00FE4074"/>
    <w:rsid w:val="00FF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9B6BEA"/>
  <w15:chartTrackingRefBased/>
  <w15:docId w15:val="{71501CC3-470C-9046-9FB0-952471D2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A585C" w:themeColor="accent1" w:themeShade="80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ContactInfo"/>
    <w:qFormat/>
    <w:rsid w:val="000513E5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512886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6C2C93"/>
    <w:pPr>
      <w:keepNext/>
      <w:keepLines/>
      <w:spacing w:before="0" w:after="120"/>
      <w:outlineLvl w:val="1"/>
    </w:pPr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512886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6C2C93"/>
    <w:rPr>
      <w:rFonts w:asciiTheme="majorHAnsi" w:eastAsiaTheme="majorEastAsia" w:hAnsiTheme="majorHAnsi" w:cstheme="majorBidi"/>
      <w:b/>
      <w:color w:val="595959" w:themeColor="text1" w:themeTint="A6"/>
      <w:sz w:val="28"/>
      <w:szCs w:val="26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512886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512886"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512886"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512886"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512886"/>
    <w:rPr>
      <w:rFonts w:asciiTheme="majorHAnsi" w:eastAsiaTheme="majorEastAsia" w:hAnsiTheme="majorHAnsi" w:cstheme="majorBidi"/>
      <w:iCs/>
      <w:sz w:val="22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E4"/>
    <w:pPr>
      <w:spacing w:before="0"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E4"/>
    <w:rPr>
      <w:rFonts w:ascii="Segoe UI" w:hAnsi="Segoe UI" w:cs="Segoe UI"/>
      <w:b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42E4"/>
  </w:style>
  <w:style w:type="paragraph" w:styleId="BlockText">
    <w:name w:val="Block Text"/>
    <w:basedOn w:val="Normal"/>
    <w:uiPriority w:val="99"/>
    <w:semiHidden/>
    <w:unhideWhenUsed/>
    <w:rsid w:val="000D42E4"/>
    <w:pPr>
      <w:pBdr>
        <w:top w:val="single" w:sz="2" w:space="10" w:color="58ACB3" w:themeColor="accent1" w:shadow="1" w:frame="1"/>
        <w:left w:val="single" w:sz="2" w:space="10" w:color="58ACB3" w:themeColor="accent1" w:shadow="1" w:frame="1"/>
        <w:bottom w:val="single" w:sz="2" w:space="10" w:color="58ACB3" w:themeColor="accent1" w:shadow="1" w:frame="1"/>
        <w:right w:val="single" w:sz="2" w:space="10" w:color="58ACB3" w:themeColor="accent1" w:shadow="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0D42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2E4"/>
    <w:rPr>
      <w:b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42E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42E4"/>
    <w:rPr>
      <w:b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42E4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42E4"/>
    <w:rPr>
      <w:b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42E4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42E4"/>
    <w:rPr>
      <w:b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42E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42E4"/>
    <w:rPr>
      <w:b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42E4"/>
    <w:pPr>
      <w:spacing w:after="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42E4"/>
    <w:rPr>
      <w:b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42E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42E4"/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42E4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42E4"/>
    <w:rPr>
      <w:b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D42E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42E4"/>
    <w:pPr>
      <w:spacing w:before="0" w:after="200"/>
    </w:pPr>
    <w:rPr>
      <w:i/>
      <w:iCs/>
      <w:color w:val="231F2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42E4"/>
    <w:rPr>
      <w:b/>
    </w:rPr>
  </w:style>
  <w:style w:type="table" w:styleId="ColorfulGrid">
    <w:name w:val="Colorful Grid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</w:rPr>
      <w:tblPr/>
      <w:tcPr>
        <w:shd w:val="clear" w:color="auto" w:fill="BCDDE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DE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</w:rPr>
      <w:tblPr/>
      <w:tcPr>
        <w:shd w:val="clear" w:color="auto" w:fill="EFBDB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BDB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</w:rPr>
      <w:tblPr/>
      <w:tcPr>
        <w:shd w:val="clear" w:color="auto" w:fill="F2E7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E7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</w:rPr>
      <w:tblPr/>
      <w:tcPr>
        <w:shd w:val="clear" w:color="auto" w:fill="F6D3B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3B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</w:rPr>
      <w:tblPr/>
      <w:tcPr>
        <w:shd w:val="clear" w:color="auto" w:fill="98E5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E5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</w:rPr>
      <w:tblPr/>
      <w:tcPr>
        <w:shd w:val="clear" w:color="auto" w:fill="C3BF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F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6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EE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721A" w:themeFill="accent4" w:themeFillShade="CC"/>
      </w:tcPr>
    </w:tblStylePr>
    <w:tblStylePr w:type="lastRow">
      <w:rPr>
        <w:b/>
        <w:bCs/>
        <w:color w:val="D9721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AD27" w:themeFill="accent3" w:themeFillShade="CC"/>
      </w:tcPr>
    </w:tblStylePr>
    <w:tblStylePr w:type="lastRow">
      <w:rPr>
        <w:b/>
        <w:bCs/>
        <w:color w:val="CFAD2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5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4F6D" w:themeFill="accent6" w:themeFillShade="CC"/>
      </w:tcPr>
    </w:tblStylePr>
    <w:tblStylePr w:type="lastRow">
      <w:rPr>
        <w:b/>
        <w:bCs/>
        <w:color w:val="564F6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7761" w:themeFill="accent5" w:themeFillShade="CC"/>
      </w:tcPr>
    </w:tblStylePr>
    <w:tblStylePr w:type="lastRow">
      <w:rPr>
        <w:b/>
        <w:bCs/>
        <w:color w:val="1E776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69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696D" w:themeColor="accent1" w:themeShade="99"/>
          <w:insideV w:val="nil"/>
        </w:tcBorders>
        <w:shd w:val="clear" w:color="auto" w:fill="3269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696D" w:themeFill="accent1" w:themeFillShade="99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ABD5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26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2622" w:themeColor="accent2" w:themeShade="99"/>
          <w:insideV w:val="nil"/>
        </w:tcBorders>
        <w:shd w:val="clear" w:color="auto" w:fill="9126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2622" w:themeFill="accent2" w:themeFillShade="99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BACA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99248" w:themeColor="accent4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821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821D" w:themeColor="accent3" w:themeShade="99"/>
          <w:insideV w:val="nil"/>
        </w:tcBorders>
        <w:shd w:val="clear" w:color="auto" w:fill="9B821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21D" w:themeFill="accent3" w:themeFillShade="99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FC456" w:themeColor="accent3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55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5513" w:themeColor="accent4" w:themeShade="99"/>
          <w:insideV w:val="nil"/>
        </w:tcBorders>
        <w:shd w:val="clear" w:color="auto" w:fill="A355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513" w:themeFill="accent4" w:themeFillShade="99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4C8A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C6389" w:themeColor="accent6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59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5949" w:themeColor="accent5" w:themeShade="99"/>
          <w:insideV w:val="nil"/>
        </w:tcBorders>
        <w:shd w:val="clear" w:color="auto" w:fill="1659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5949" w:themeFill="accent5" w:themeFillShade="99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7EDE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967A" w:themeColor="accent5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B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B52" w:themeColor="accent6" w:themeShade="99"/>
          <w:insideV w:val="nil"/>
        </w:tcBorders>
        <w:shd w:val="clear" w:color="auto" w:fill="403B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B52" w:themeFill="accent6" w:themeFillShade="99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B4AF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42E4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2E4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2E4"/>
    <w:rPr>
      <w:b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2E4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2E4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7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3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1F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30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6C1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A22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46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6A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A3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70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14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A6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42E4"/>
  </w:style>
  <w:style w:type="character" w:customStyle="1" w:styleId="DateChar">
    <w:name w:val="Date Char"/>
    <w:basedOn w:val="DefaultParagraphFont"/>
    <w:link w:val="Date"/>
    <w:uiPriority w:val="99"/>
    <w:semiHidden/>
    <w:rsid w:val="000D42E4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D42E4"/>
    <w:pPr>
      <w:spacing w:before="0"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42E4"/>
    <w:rPr>
      <w:rFonts w:ascii="Segoe UI" w:hAnsi="Segoe UI" w:cs="Segoe UI"/>
      <w:b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42E4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42E4"/>
    <w:rPr>
      <w:b/>
    </w:rPr>
  </w:style>
  <w:style w:type="character" w:styleId="Emphasis">
    <w:name w:val="Emphasis"/>
    <w:basedOn w:val="DefaultParagraphFont"/>
    <w:uiPriority w:val="20"/>
    <w:semiHidden/>
    <w:unhideWhenUsed/>
    <w:qFormat/>
    <w:rsid w:val="000D42E4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42E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42E4"/>
    <w:pPr>
      <w:spacing w:before="0"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42E4"/>
    <w:rPr>
      <w:b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42E4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42E4"/>
    <w:rPr>
      <w:color w:val="7B70AA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571782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782"/>
    <w:rPr>
      <w:b/>
    </w:rPr>
  </w:style>
  <w:style w:type="character" w:styleId="FootnoteReference">
    <w:name w:val="footnote reference"/>
    <w:basedOn w:val="DefaultParagraphFont"/>
    <w:uiPriority w:val="99"/>
    <w:semiHidden/>
    <w:unhideWhenUsed/>
    <w:rsid w:val="000D42E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42E4"/>
    <w:pPr>
      <w:spacing w:before="0"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42E4"/>
    <w:rPr>
      <w:b/>
      <w:sz w:val="22"/>
      <w:szCs w:val="20"/>
    </w:rPr>
  </w:style>
  <w:style w:type="table" w:styleId="GridTable1Light">
    <w:name w:val="Grid Table 1 Light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BCDDE0" w:themeColor="accent1" w:themeTint="66"/>
        <w:left w:val="single" w:sz="4" w:space="0" w:color="BCDDE0" w:themeColor="accent1" w:themeTint="66"/>
        <w:bottom w:val="single" w:sz="4" w:space="0" w:color="BCDDE0" w:themeColor="accent1" w:themeTint="66"/>
        <w:right w:val="single" w:sz="4" w:space="0" w:color="BCDDE0" w:themeColor="accent1" w:themeTint="66"/>
        <w:insideH w:val="single" w:sz="4" w:space="0" w:color="BCDDE0" w:themeColor="accent1" w:themeTint="66"/>
        <w:insideV w:val="single" w:sz="4" w:space="0" w:color="BCDD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EFBDBB" w:themeColor="accent2" w:themeTint="66"/>
        <w:left w:val="single" w:sz="4" w:space="0" w:color="EFBDBB" w:themeColor="accent2" w:themeTint="66"/>
        <w:bottom w:val="single" w:sz="4" w:space="0" w:color="EFBDBB" w:themeColor="accent2" w:themeTint="66"/>
        <w:right w:val="single" w:sz="4" w:space="0" w:color="EFBDBB" w:themeColor="accent2" w:themeTint="66"/>
        <w:insideH w:val="single" w:sz="4" w:space="0" w:color="EFBDBB" w:themeColor="accent2" w:themeTint="66"/>
        <w:insideV w:val="single" w:sz="4" w:space="0" w:color="EFBDB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2E7BB" w:themeColor="accent3" w:themeTint="66"/>
        <w:left w:val="single" w:sz="4" w:space="0" w:color="F2E7BB" w:themeColor="accent3" w:themeTint="66"/>
        <w:bottom w:val="single" w:sz="4" w:space="0" w:color="F2E7BB" w:themeColor="accent3" w:themeTint="66"/>
        <w:right w:val="single" w:sz="4" w:space="0" w:color="F2E7BB" w:themeColor="accent3" w:themeTint="66"/>
        <w:insideH w:val="single" w:sz="4" w:space="0" w:color="F2E7BB" w:themeColor="accent3" w:themeTint="66"/>
        <w:insideV w:val="single" w:sz="4" w:space="0" w:color="F2E7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6D3B5" w:themeColor="accent4" w:themeTint="66"/>
        <w:left w:val="single" w:sz="4" w:space="0" w:color="F6D3B5" w:themeColor="accent4" w:themeTint="66"/>
        <w:bottom w:val="single" w:sz="4" w:space="0" w:color="F6D3B5" w:themeColor="accent4" w:themeTint="66"/>
        <w:right w:val="single" w:sz="4" w:space="0" w:color="F6D3B5" w:themeColor="accent4" w:themeTint="66"/>
        <w:insideH w:val="single" w:sz="4" w:space="0" w:color="F6D3B5" w:themeColor="accent4" w:themeTint="66"/>
        <w:insideV w:val="single" w:sz="4" w:space="0" w:color="F6D3B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8E5D1" w:themeColor="accent5" w:themeTint="66"/>
        <w:left w:val="single" w:sz="4" w:space="0" w:color="98E5D1" w:themeColor="accent5" w:themeTint="66"/>
        <w:bottom w:val="single" w:sz="4" w:space="0" w:color="98E5D1" w:themeColor="accent5" w:themeTint="66"/>
        <w:right w:val="single" w:sz="4" w:space="0" w:color="98E5D1" w:themeColor="accent5" w:themeTint="66"/>
        <w:insideH w:val="single" w:sz="4" w:space="0" w:color="98E5D1" w:themeColor="accent5" w:themeTint="66"/>
        <w:insideV w:val="single" w:sz="4" w:space="0" w:color="98E5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C3BFD1" w:themeColor="accent6" w:themeTint="66"/>
        <w:left w:val="single" w:sz="4" w:space="0" w:color="C3BFD1" w:themeColor="accent6" w:themeTint="66"/>
        <w:bottom w:val="single" w:sz="4" w:space="0" w:color="C3BFD1" w:themeColor="accent6" w:themeTint="66"/>
        <w:right w:val="single" w:sz="4" w:space="0" w:color="C3BFD1" w:themeColor="accent6" w:themeTint="66"/>
        <w:insideH w:val="single" w:sz="4" w:space="0" w:color="C3BFD1" w:themeColor="accent6" w:themeTint="66"/>
        <w:insideV w:val="single" w:sz="4" w:space="0" w:color="C3BF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9ACDD1" w:themeColor="accent1" w:themeTint="99"/>
        <w:bottom w:val="single" w:sz="2" w:space="0" w:color="9ACDD1" w:themeColor="accent1" w:themeTint="99"/>
        <w:insideH w:val="single" w:sz="2" w:space="0" w:color="9ACDD1" w:themeColor="accent1" w:themeTint="99"/>
        <w:insideV w:val="single" w:sz="2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CDD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79C99" w:themeColor="accent2" w:themeTint="99"/>
        <w:bottom w:val="single" w:sz="2" w:space="0" w:color="E79C99" w:themeColor="accent2" w:themeTint="99"/>
        <w:insideH w:val="single" w:sz="2" w:space="0" w:color="E79C99" w:themeColor="accent2" w:themeTint="99"/>
        <w:insideV w:val="single" w:sz="2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9C9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BDB99" w:themeColor="accent3" w:themeTint="99"/>
        <w:bottom w:val="single" w:sz="2" w:space="0" w:color="EBDB99" w:themeColor="accent3" w:themeTint="99"/>
        <w:insideH w:val="single" w:sz="2" w:space="0" w:color="EBDB99" w:themeColor="accent3" w:themeTint="99"/>
        <w:insideV w:val="single" w:sz="2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B9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F1BD91" w:themeColor="accent4" w:themeTint="99"/>
        <w:bottom w:val="single" w:sz="2" w:space="0" w:color="F1BD91" w:themeColor="accent4" w:themeTint="99"/>
        <w:insideH w:val="single" w:sz="2" w:space="0" w:color="F1BD91" w:themeColor="accent4" w:themeTint="99"/>
        <w:insideV w:val="single" w:sz="2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D9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4D8BB" w:themeColor="accent5" w:themeTint="99"/>
        <w:bottom w:val="single" w:sz="2" w:space="0" w:color="64D8BB" w:themeColor="accent5" w:themeTint="99"/>
        <w:insideH w:val="single" w:sz="2" w:space="0" w:color="64D8BB" w:themeColor="accent5" w:themeTint="99"/>
        <w:insideV w:val="single" w:sz="2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D8B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A59FBA" w:themeColor="accent6" w:themeTint="99"/>
        <w:bottom w:val="single" w:sz="2" w:space="0" w:color="A59FBA" w:themeColor="accent6" w:themeTint="99"/>
        <w:insideH w:val="single" w:sz="2" w:space="0" w:color="A59FBA" w:themeColor="accent6" w:themeTint="99"/>
        <w:insideV w:val="single" w:sz="2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F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3">
    <w:name w:val="Grid Table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BCDDE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FBDB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F2E7B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6D3B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98E5D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C3BF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571782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782"/>
    <w:rPr>
      <w:b/>
    </w:rPr>
  </w:style>
  <w:style w:type="character" w:styleId="HTMLAcronym">
    <w:name w:val="HTML Acronym"/>
    <w:basedOn w:val="DefaultParagraphFont"/>
    <w:uiPriority w:val="99"/>
    <w:semiHidden/>
    <w:unhideWhenUsed/>
    <w:rsid w:val="000D42E4"/>
  </w:style>
  <w:style w:type="paragraph" w:styleId="HTMLAddress">
    <w:name w:val="HTML Address"/>
    <w:basedOn w:val="Normal"/>
    <w:link w:val="HTMLAddressChar"/>
    <w:uiPriority w:val="99"/>
    <w:semiHidden/>
    <w:unhideWhenUsed/>
    <w:rsid w:val="000D42E4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42E4"/>
    <w:rPr>
      <w:b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42E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42E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42E4"/>
    <w:pPr>
      <w:spacing w:before="0"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42E4"/>
    <w:rPr>
      <w:rFonts w:ascii="Consolas" w:hAnsi="Consolas"/>
      <w:b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42E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42E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D42E4"/>
    <w:rPr>
      <w:color w:val="58ACB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42E4"/>
    <w:pPr>
      <w:spacing w:before="0"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42E4"/>
    <w:pPr>
      <w:spacing w:before="0"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42E4"/>
    <w:pPr>
      <w:spacing w:before="0"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42E4"/>
    <w:pPr>
      <w:spacing w:before="0"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42E4"/>
    <w:pPr>
      <w:spacing w:before="0"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42E4"/>
    <w:pPr>
      <w:spacing w:before="0"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42E4"/>
    <w:pPr>
      <w:spacing w:before="0"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42E4"/>
    <w:pPr>
      <w:spacing w:before="0"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42E4"/>
    <w:pPr>
      <w:spacing w:before="0" w:after="0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42E4"/>
    <w:rPr>
      <w:rFonts w:asciiTheme="majorHAnsi" w:eastAsiaTheme="majorEastAsia" w:hAnsiTheme="majorHAnsi" w:cstheme="majorBidi"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71782"/>
    <w:rPr>
      <w:i/>
      <w:iCs/>
      <w:color w:val="2A585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D42E4"/>
    <w:pPr>
      <w:pBdr>
        <w:top w:val="single" w:sz="4" w:space="10" w:color="58ACB3" w:themeColor="accent1"/>
        <w:bottom w:val="single" w:sz="4" w:space="10" w:color="58ACB3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D42E4"/>
    <w:rPr>
      <w:b/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71782"/>
    <w:rPr>
      <w:b/>
      <w:bCs/>
      <w:caps w:val="0"/>
      <w:smallCaps/>
      <w:color w:val="2A585C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1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  <w:shd w:val="clear" w:color="auto" w:fill="D5EAEC" w:themeFill="accent1" w:themeFillTint="3F"/>
      </w:tcPr>
    </w:tblStylePr>
    <w:tblStylePr w:type="band2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1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  <w:shd w:val="clear" w:color="auto" w:fill="F5D6D5" w:themeFill="accent2" w:themeFillTint="3F"/>
      </w:tcPr>
    </w:tblStylePr>
    <w:tblStylePr w:type="band2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1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  <w:shd w:val="clear" w:color="auto" w:fill="F7F0D5" w:themeFill="accent3" w:themeFillTint="3F"/>
      </w:tcPr>
    </w:tblStylePr>
    <w:tblStylePr w:type="band2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1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  <w:shd w:val="clear" w:color="auto" w:fill="F9E4D1" w:themeFill="accent4" w:themeFillTint="3F"/>
      </w:tcPr>
    </w:tblStylePr>
    <w:tblStylePr w:type="band2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1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  <w:shd w:val="clear" w:color="auto" w:fill="BFEFE3" w:themeFill="accent5" w:themeFillTint="3F"/>
      </w:tcPr>
    </w:tblStylePr>
    <w:tblStylePr w:type="band2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1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  <w:shd w:val="clear" w:color="auto" w:fill="DAD7E2" w:themeFill="accent6" w:themeFillTint="3F"/>
      </w:tcPr>
    </w:tblStylePr>
    <w:tblStylePr w:type="band2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42E4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42E4"/>
    <w:pPr>
      <w:spacing w:before="0" w:after="0"/>
    </w:pPr>
    <w:rPr>
      <w:color w:val="3E8389" w:themeColor="accent1" w:themeShade="BF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42E4"/>
    <w:pPr>
      <w:spacing w:before="0" w:after="0"/>
    </w:pPr>
    <w:rPr>
      <w:color w:val="B6302B" w:themeColor="accent2" w:themeShade="BF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42E4"/>
    <w:pPr>
      <w:spacing w:before="0" w:after="0"/>
    </w:pPr>
    <w:rPr>
      <w:color w:val="C2A225" w:themeColor="accent3" w:themeShade="BF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42E4"/>
    <w:pPr>
      <w:spacing w:before="0" w:after="0"/>
    </w:pPr>
    <w:rPr>
      <w:color w:val="CB6A18" w:themeColor="accent4" w:themeShade="BF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42E4"/>
    <w:pPr>
      <w:spacing w:before="0" w:after="0"/>
    </w:pPr>
    <w:rPr>
      <w:color w:val="1C705B" w:themeColor="accent5" w:themeShade="BF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42E4"/>
    <w:pPr>
      <w:spacing w:before="0" w:after="0"/>
    </w:pPr>
    <w:rPr>
      <w:color w:val="504A66" w:themeColor="accent6" w:themeShade="BF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42E4"/>
  </w:style>
  <w:style w:type="paragraph" w:styleId="List">
    <w:name w:val="List"/>
    <w:basedOn w:val="Normal"/>
    <w:uiPriority w:val="99"/>
    <w:semiHidden/>
    <w:unhideWhenUsed/>
    <w:rsid w:val="000D42E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42E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42E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42E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42E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D42E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D42E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42E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42E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42E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42E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42E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42E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42E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42E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D42E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D42E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42E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42E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42E4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D42E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2">
    <w:name w:val="List Table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bottom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bottom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bottom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bottom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bottom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bottom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3">
    <w:name w:val="List Table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58ACB3" w:themeColor="accent1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ACB3" w:themeColor="accent1"/>
          <w:right w:val="single" w:sz="4" w:space="0" w:color="58ACB3" w:themeColor="accent1"/>
        </w:tcBorders>
      </w:tcPr>
    </w:tblStylePr>
    <w:tblStylePr w:type="band1Horz">
      <w:tblPr/>
      <w:tcPr>
        <w:tcBorders>
          <w:top w:val="single" w:sz="4" w:space="0" w:color="58ACB3" w:themeColor="accent1"/>
          <w:bottom w:val="single" w:sz="4" w:space="0" w:color="58AC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ACB3" w:themeColor="accent1"/>
          <w:left w:val="nil"/>
        </w:tcBorders>
      </w:tcPr>
    </w:tblStylePr>
    <w:tblStylePr w:type="swCell">
      <w:tblPr/>
      <w:tcPr>
        <w:tcBorders>
          <w:top w:val="double" w:sz="4" w:space="0" w:color="58AC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75B56" w:themeColor="accent2"/>
          <w:right w:val="single" w:sz="4" w:space="0" w:color="D75B56" w:themeColor="accent2"/>
        </w:tcBorders>
      </w:tcPr>
    </w:tblStylePr>
    <w:tblStylePr w:type="band1Horz">
      <w:tblPr/>
      <w:tcPr>
        <w:tcBorders>
          <w:top w:val="single" w:sz="4" w:space="0" w:color="D75B56" w:themeColor="accent2"/>
          <w:bottom w:val="single" w:sz="4" w:space="0" w:color="D75B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75B56" w:themeColor="accent2"/>
          <w:left w:val="nil"/>
        </w:tcBorders>
      </w:tcPr>
    </w:tblStylePr>
    <w:tblStylePr w:type="swCell">
      <w:tblPr/>
      <w:tcPr>
        <w:tcBorders>
          <w:top w:val="double" w:sz="4" w:space="0" w:color="D75B5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FC456" w:themeColor="accent3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C456" w:themeColor="accent3"/>
          <w:right w:val="single" w:sz="4" w:space="0" w:color="DFC456" w:themeColor="accent3"/>
        </w:tcBorders>
      </w:tcPr>
    </w:tblStylePr>
    <w:tblStylePr w:type="band1Horz">
      <w:tblPr/>
      <w:tcPr>
        <w:tcBorders>
          <w:top w:val="single" w:sz="4" w:space="0" w:color="DFC456" w:themeColor="accent3"/>
          <w:bottom w:val="single" w:sz="4" w:space="0" w:color="DFC4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C456" w:themeColor="accent3"/>
          <w:left w:val="nil"/>
        </w:tcBorders>
      </w:tcPr>
    </w:tblStylePr>
    <w:tblStylePr w:type="swCell">
      <w:tblPr/>
      <w:tcPr>
        <w:tcBorders>
          <w:top w:val="double" w:sz="4" w:space="0" w:color="DFC45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99248" w:themeColor="accent4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248" w:themeColor="accent4"/>
          <w:right w:val="single" w:sz="4" w:space="0" w:color="E99248" w:themeColor="accent4"/>
        </w:tcBorders>
      </w:tcPr>
    </w:tblStylePr>
    <w:tblStylePr w:type="band1Horz">
      <w:tblPr/>
      <w:tcPr>
        <w:tcBorders>
          <w:top w:val="single" w:sz="4" w:space="0" w:color="E99248" w:themeColor="accent4"/>
          <w:bottom w:val="single" w:sz="4" w:space="0" w:color="E992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248" w:themeColor="accent4"/>
          <w:left w:val="nil"/>
        </w:tcBorders>
      </w:tcPr>
    </w:tblStylePr>
    <w:tblStylePr w:type="swCell">
      <w:tblPr/>
      <w:tcPr>
        <w:tcBorders>
          <w:top w:val="double" w:sz="4" w:space="0" w:color="E9924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26967A" w:themeColor="accent5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967A" w:themeColor="accent5"/>
          <w:right w:val="single" w:sz="4" w:space="0" w:color="26967A" w:themeColor="accent5"/>
        </w:tcBorders>
      </w:tcPr>
    </w:tblStylePr>
    <w:tblStylePr w:type="band1Horz">
      <w:tblPr/>
      <w:tcPr>
        <w:tcBorders>
          <w:top w:val="single" w:sz="4" w:space="0" w:color="26967A" w:themeColor="accent5"/>
          <w:bottom w:val="single" w:sz="4" w:space="0" w:color="26967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967A" w:themeColor="accent5"/>
          <w:left w:val="nil"/>
        </w:tcBorders>
      </w:tcPr>
    </w:tblStylePr>
    <w:tblStylePr w:type="swCell">
      <w:tblPr/>
      <w:tcPr>
        <w:tcBorders>
          <w:top w:val="double" w:sz="4" w:space="0" w:color="26967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C6389" w:themeColor="accent6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C6389" w:themeColor="accent6"/>
          <w:right w:val="single" w:sz="4" w:space="0" w:color="6C6389" w:themeColor="accent6"/>
        </w:tcBorders>
      </w:tcPr>
    </w:tblStylePr>
    <w:tblStylePr w:type="band1Horz">
      <w:tblPr/>
      <w:tcPr>
        <w:tcBorders>
          <w:top w:val="single" w:sz="4" w:space="0" w:color="6C6389" w:themeColor="accent6"/>
          <w:bottom w:val="single" w:sz="4" w:space="0" w:color="6C638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C6389" w:themeColor="accent6"/>
          <w:left w:val="nil"/>
        </w:tcBorders>
      </w:tcPr>
    </w:tblStylePr>
    <w:tblStylePr w:type="swCell">
      <w:tblPr/>
      <w:tcPr>
        <w:tcBorders>
          <w:top w:val="double" w:sz="4" w:space="0" w:color="6C638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ACB3" w:themeColor="accent1"/>
        <w:left w:val="single" w:sz="24" w:space="0" w:color="58ACB3" w:themeColor="accent1"/>
        <w:bottom w:val="single" w:sz="24" w:space="0" w:color="58ACB3" w:themeColor="accent1"/>
        <w:right w:val="single" w:sz="24" w:space="0" w:color="58ACB3" w:themeColor="accent1"/>
      </w:tblBorders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75B56" w:themeColor="accent2"/>
        <w:left w:val="single" w:sz="24" w:space="0" w:color="D75B56" w:themeColor="accent2"/>
        <w:bottom w:val="single" w:sz="24" w:space="0" w:color="D75B56" w:themeColor="accent2"/>
        <w:right w:val="single" w:sz="24" w:space="0" w:color="D75B56" w:themeColor="accent2"/>
      </w:tblBorders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C456" w:themeColor="accent3"/>
        <w:left w:val="single" w:sz="24" w:space="0" w:color="DFC456" w:themeColor="accent3"/>
        <w:bottom w:val="single" w:sz="24" w:space="0" w:color="DFC456" w:themeColor="accent3"/>
        <w:right w:val="single" w:sz="24" w:space="0" w:color="DFC456" w:themeColor="accent3"/>
      </w:tblBorders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248" w:themeColor="accent4"/>
        <w:left w:val="single" w:sz="24" w:space="0" w:color="E99248" w:themeColor="accent4"/>
        <w:bottom w:val="single" w:sz="24" w:space="0" w:color="E99248" w:themeColor="accent4"/>
        <w:right w:val="single" w:sz="24" w:space="0" w:color="E99248" w:themeColor="accent4"/>
      </w:tblBorders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967A" w:themeColor="accent5"/>
        <w:left w:val="single" w:sz="24" w:space="0" w:color="26967A" w:themeColor="accent5"/>
        <w:bottom w:val="single" w:sz="24" w:space="0" w:color="26967A" w:themeColor="accent5"/>
        <w:right w:val="single" w:sz="24" w:space="0" w:color="26967A" w:themeColor="accent5"/>
      </w:tblBorders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C6389" w:themeColor="accent6"/>
        <w:left w:val="single" w:sz="24" w:space="0" w:color="6C6389" w:themeColor="accent6"/>
        <w:bottom w:val="single" w:sz="24" w:space="0" w:color="6C6389" w:themeColor="accent6"/>
        <w:right w:val="single" w:sz="24" w:space="0" w:color="6C6389" w:themeColor="accent6"/>
      </w:tblBorders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58ACB3" w:themeColor="accent1"/>
        <w:bottom w:val="single" w:sz="4" w:space="0" w:color="58AC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8AC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D75B56" w:themeColor="accent2"/>
        <w:bottom w:val="single" w:sz="4" w:space="0" w:color="D75B5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75B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DFC456" w:themeColor="accent3"/>
        <w:bottom w:val="single" w:sz="4" w:space="0" w:color="DFC4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FC4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E99248" w:themeColor="accent4"/>
        <w:bottom w:val="single" w:sz="4" w:space="0" w:color="E992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2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26967A" w:themeColor="accent5"/>
        <w:bottom w:val="single" w:sz="4" w:space="0" w:color="26967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967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6C6389" w:themeColor="accent6"/>
        <w:bottom w:val="single" w:sz="4" w:space="0" w:color="6C638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C638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AC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AC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AC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AC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75B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75B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75B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75B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C4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C4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C4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C4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2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2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2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2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967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967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967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967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C638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C638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C638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C638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42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42E4"/>
    <w:rPr>
      <w:rFonts w:ascii="Consolas" w:hAnsi="Consolas"/>
      <w:b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  <w:insideV w:val="single" w:sz="8" w:space="0" w:color="81C0C6" w:themeColor="accent1" w:themeTint="BF"/>
      </w:tblBorders>
    </w:tblPr>
    <w:tcPr>
      <w:shd w:val="clear" w:color="auto" w:fill="D5EA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0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  <w:insideV w:val="single" w:sz="8" w:space="0" w:color="E18380" w:themeColor="accent2" w:themeTint="BF"/>
      </w:tblBorders>
    </w:tblPr>
    <w:tcPr>
      <w:shd w:val="clear" w:color="auto" w:fill="F5D6D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838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  <w:insideV w:val="single" w:sz="8" w:space="0" w:color="E7D280" w:themeColor="accent3" w:themeTint="BF"/>
      </w:tblBorders>
    </w:tblPr>
    <w:tcPr>
      <w:shd w:val="clear" w:color="auto" w:fill="F7F0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D28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  <w:insideV w:val="single" w:sz="8" w:space="0" w:color="EEAD75" w:themeColor="accent4" w:themeTint="BF"/>
      </w:tblBorders>
    </w:tblPr>
    <w:tcPr>
      <w:shd w:val="clear" w:color="auto" w:fill="F9E4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D7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  <w:insideV w:val="single" w:sz="8" w:space="0" w:color="3ECEAA" w:themeColor="accent5" w:themeTint="BF"/>
      </w:tblBorders>
    </w:tblPr>
    <w:tcPr>
      <w:shd w:val="clear" w:color="auto" w:fill="BFEFE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ECEA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  <w:insideV w:val="single" w:sz="8" w:space="0" w:color="8F87A9" w:themeColor="accent6" w:themeTint="BF"/>
      </w:tblBorders>
    </w:tblPr>
    <w:tcPr>
      <w:shd w:val="clear" w:color="auto" w:fill="DAD7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87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cPr>
      <w:shd w:val="clear" w:color="auto" w:fill="D5EA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EEF" w:themeFill="accent1" w:themeFillTint="33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tcBorders>
          <w:insideH w:val="single" w:sz="6" w:space="0" w:color="58ACB3" w:themeColor="accent1"/>
          <w:insideV w:val="single" w:sz="6" w:space="0" w:color="58ACB3" w:themeColor="accent1"/>
        </w:tcBorders>
        <w:shd w:val="clear" w:color="auto" w:fill="ABD5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cPr>
      <w:shd w:val="clear" w:color="auto" w:fill="F5D6D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DDD" w:themeFill="accent2" w:themeFillTint="33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tcBorders>
          <w:insideH w:val="single" w:sz="6" w:space="0" w:color="D75B56" w:themeColor="accent2"/>
          <w:insideV w:val="single" w:sz="6" w:space="0" w:color="D75B56" w:themeColor="accent2"/>
        </w:tcBorders>
        <w:shd w:val="clear" w:color="auto" w:fill="EBACA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cPr>
      <w:shd w:val="clear" w:color="auto" w:fill="F7F0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DD" w:themeFill="accent3" w:themeFillTint="33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tcBorders>
          <w:insideH w:val="single" w:sz="6" w:space="0" w:color="DFC456" w:themeColor="accent3"/>
          <w:insideV w:val="single" w:sz="6" w:space="0" w:color="DFC456" w:themeColor="accent3"/>
        </w:tcBorders>
        <w:shd w:val="clear" w:color="auto" w:fill="EFE1A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cPr>
      <w:shd w:val="clear" w:color="auto" w:fill="F9E4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A" w:themeFill="accent4" w:themeFillTint="33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tcBorders>
          <w:insideH w:val="single" w:sz="6" w:space="0" w:color="E99248" w:themeColor="accent4"/>
          <w:insideV w:val="single" w:sz="6" w:space="0" w:color="E99248" w:themeColor="accent4"/>
        </w:tcBorders>
        <w:shd w:val="clear" w:color="auto" w:fill="F4C8A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cPr>
      <w:shd w:val="clear" w:color="auto" w:fill="BFEFE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F2E8" w:themeFill="accent5" w:themeFillTint="33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tcBorders>
          <w:insideH w:val="single" w:sz="6" w:space="0" w:color="26967A" w:themeColor="accent5"/>
          <w:insideV w:val="single" w:sz="6" w:space="0" w:color="26967A" w:themeColor="accent5"/>
        </w:tcBorders>
        <w:shd w:val="clear" w:color="auto" w:fill="7EDE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cPr>
      <w:shd w:val="clear" w:color="auto" w:fill="DAD7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FE8" w:themeFill="accent6" w:themeFillTint="33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tcBorders>
          <w:insideH w:val="single" w:sz="6" w:space="0" w:color="6C6389" w:themeColor="accent6"/>
          <w:insideV w:val="single" w:sz="6" w:space="0" w:color="6C6389" w:themeColor="accent6"/>
        </w:tcBorders>
        <w:shd w:val="clear" w:color="auto" w:fill="B4AF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A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5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5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6D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ACA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ACAA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0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E1A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E1A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8A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8A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EFE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DE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DEC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7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AF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AF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ACB3" w:themeColor="accen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shd w:val="clear" w:color="auto" w:fill="D5EA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75B56" w:themeColor="accent2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shd w:val="clear" w:color="auto" w:fill="F5D6D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C456" w:themeColor="accent3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shd w:val="clear" w:color="auto" w:fill="F7F0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248" w:themeColor="accent4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shd w:val="clear" w:color="auto" w:fill="F9E4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967A" w:themeColor="accent5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shd w:val="clear" w:color="auto" w:fill="BFEFE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6389" w:themeColor="accent6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shd w:val="clear" w:color="auto" w:fill="DAD7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AC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AC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AC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A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75B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75B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6D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C4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C4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0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2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2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967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967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EFE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638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638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7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A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6D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0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EFE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7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42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42E4"/>
    <w:rPr>
      <w:rFonts w:asciiTheme="majorHAnsi" w:eastAsiaTheme="majorEastAsia" w:hAnsiTheme="majorHAnsi" w:cstheme="majorBidi"/>
      <w:b/>
      <w:shd w:val="pct20" w:color="auto" w:fill="auto"/>
    </w:rPr>
  </w:style>
  <w:style w:type="paragraph" w:styleId="NoSpacing">
    <w:name w:val="No Spacing"/>
    <w:uiPriority w:val="99"/>
    <w:unhideWhenUsed/>
    <w:qFormat/>
    <w:rsid w:val="000D42E4"/>
    <w:pPr>
      <w:spacing w:before="0" w:after="0"/>
    </w:pPr>
    <w:rPr>
      <w:b/>
    </w:rPr>
  </w:style>
  <w:style w:type="paragraph" w:styleId="NormalWeb">
    <w:name w:val="Normal (Web)"/>
    <w:basedOn w:val="Normal"/>
    <w:uiPriority w:val="99"/>
    <w:semiHidden/>
    <w:unhideWhenUsed/>
    <w:rsid w:val="000D42E4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D42E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42E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42E4"/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0D42E4"/>
  </w:style>
  <w:style w:type="table" w:styleId="PlainTable1">
    <w:name w:val="Plain Table 1"/>
    <w:basedOn w:val="TableNormal"/>
    <w:uiPriority w:val="41"/>
    <w:rsid w:val="000D42E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42E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42E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42E4"/>
    <w:pPr>
      <w:spacing w:before="0"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42E4"/>
    <w:rPr>
      <w:rFonts w:ascii="Consolas" w:hAnsi="Consolas"/>
      <w:b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42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42E4"/>
    <w:rPr>
      <w:b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42E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42E4"/>
    <w:rPr>
      <w:b/>
    </w:rPr>
  </w:style>
  <w:style w:type="paragraph" w:styleId="Signature">
    <w:name w:val="Signature"/>
    <w:basedOn w:val="Normal"/>
    <w:link w:val="SignatureChar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42E4"/>
    <w:rPr>
      <w:b/>
    </w:rPr>
  </w:style>
  <w:style w:type="character" w:styleId="Strong">
    <w:name w:val="Strong"/>
    <w:basedOn w:val="DefaultParagraphFont"/>
    <w:uiPriority w:val="22"/>
    <w:semiHidden/>
    <w:unhideWhenUsed/>
    <w:qFormat/>
    <w:rsid w:val="000D42E4"/>
    <w:rPr>
      <w:b/>
      <w:bCs/>
    </w:rPr>
  </w:style>
  <w:style w:type="paragraph" w:styleId="Subtitle">
    <w:name w:val="Subtitle"/>
    <w:basedOn w:val="Normal"/>
    <w:next w:val="Heading1"/>
    <w:link w:val="SubtitleChar"/>
    <w:uiPriority w:val="2"/>
    <w:unhideWhenUsed/>
    <w:qFormat/>
    <w:rsid w:val="006333C0"/>
    <w:pPr>
      <w:keepNext/>
      <w:keepLines/>
      <w:numPr>
        <w:ilvl w:val="1"/>
      </w:numPr>
      <w:spacing w:before="240" w:after="160"/>
    </w:pPr>
    <w:rPr>
      <w:rFonts w:eastAsiaTheme="minorEastAsia"/>
      <w:color w:val="595959" w:themeColor="text1" w:themeTint="A6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6333C0"/>
    <w:rPr>
      <w:rFonts w:eastAsiaTheme="minorEastAsia"/>
      <w:b/>
      <w:color w:val="595959" w:themeColor="text1" w:themeTint="A6"/>
      <w:sz w:val="4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42E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42E4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42E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42E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42E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42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42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42E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42E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42E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42E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42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42E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42E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42E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42E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42E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42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42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42E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42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42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42E4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42E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42E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42E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42E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4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6333C0"/>
    <w:pPr>
      <w:keepNext/>
      <w:keepLines/>
      <w:spacing w:before="600" w:after="120" w:line="168" w:lineRule="auto"/>
    </w:pPr>
    <w:rPr>
      <w:rFonts w:asciiTheme="majorHAnsi" w:eastAsiaTheme="majorEastAsia" w:hAnsiTheme="majorHAnsi" w:cstheme="majorBidi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6333C0"/>
    <w:rPr>
      <w:rFonts w:asciiTheme="majorHAnsi" w:eastAsiaTheme="majorEastAsia" w:hAnsiTheme="majorHAnsi" w:cstheme="majorBidi"/>
      <w:b/>
      <w:sz w:val="10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D42E4"/>
    <w:pPr>
      <w:spacing w:before="120"/>
    </w:pPr>
    <w:rPr>
      <w:rFonts w:asciiTheme="majorHAnsi" w:eastAsiaTheme="majorEastAsia" w:hAnsiTheme="majorHAnsi" w:cstheme="majorBidi"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42E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42E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42E4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42E4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42E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42E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42E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42E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42E4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2E4"/>
    <w:pPr>
      <w:spacing w:after="0"/>
      <w:outlineLvl w:val="9"/>
    </w:pPr>
    <w:rPr>
      <w:color w:val="3E8389" w:themeColor="accent1" w:themeShade="BF"/>
      <w:sz w:val="32"/>
    </w:rPr>
  </w:style>
  <w:style w:type="paragraph" w:customStyle="1" w:styleId="ContactInfo">
    <w:name w:val="Contact Info"/>
    <w:basedOn w:val="Normal"/>
    <w:next w:val="Normal"/>
    <w:uiPriority w:val="10"/>
    <w:qFormat/>
    <w:rsid w:val="00DD5648"/>
    <w:pPr>
      <w:pBdr>
        <w:bottom w:val="dashed" w:sz="8" w:space="9" w:color="231F20" w:themeColor="text2"/>
      </w:pBdr>
      <w:spacing w:after="1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9C2D2A3B-516B-184D-A991-392034D63296%7dtf163921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42C612732D87543B499F778BE70F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72FD3-046A-3046-8F9A-655DE1858892}"/>
      </w:docPartPr>
      <w:docPartBody>
        <w:p w:rsidR="00BA4FDC" w:rsidRDefault="0069451F">
          <w:pPr>
            <w:pStyle w:val="542C612732D87543B499F778BE70FE07"/>
          </w:pPr>
          <w:r>
            <w:t>Item</w:t>
          </w:r>
        </w:p>
      </w:docPartBody>
    </w:docPart>
    <w:docPart>
      <w:docPartPr>
        <w:name w:val="E31EEE27CFD5B945B59015235C7B6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01A72-9494-9846-AAD3-8C4FCF76131C}"/>
      </w:docPartPr>
      <w:docPartBody>
        <w:p w:rsidR="00BA4FDC" w:rsidRDefault="0069451F">
          <w:pPr>
            <w:pStyle w:val="E31EEE27CFD5B945B59015235C7B6BA4"/>
          </w:pPr>
          <w:r>
            <w:t>Item</w:t>
          </w:r>
        </w:p>
      </w:docPartBody>
    </w:docPart>
    <w:docPart>
      <w:docPartPr>
        <w:name w:val="815041D8AB177F4E818A99E0B69D2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4AC9B-B90A-4F49-A7AF-7389551FB16C}"/>
      </w:docPartPr>
      <w:docPartBody>
        <w:p w:rsidR="00BA4FDC" w:rsidRDefault="0069451F">
          <w:pPr>
            <w:pStyle w:val="815041D8AB177F4E818A99E0B69D2387"/>
          </w:pPr>
          <w:r>
            <w:t>Contact Info</w:t>
          </w:r>
        </w:p>
      </w:docPartBody>
    </w:docPart>
    <w:docPart>
      <w:docPartPr>
        <w:name w:val="93A658F65215D449A16296C0F22A3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C0FA8-8A89-AE4A-9488-23D6B85F9CBA}"/>
      </w:docPartPr>
      <w:docPartBody>
        <w:p w:rsidR="00BA4FDC" w:rsidRDefault="0069451F">
          <w:pPr>
            <w:pStyle w:val="93A658F65215D449A16296C0F22A3627"/>
          </w:pPr>
          <w:r>
            <w:t>Item</w:t>
          </w:r>
        </w:p>
      </w:docPartBody>
    </w:docPart>
    <w:docPart>
      <w:docPartPr>
        <w:name w:val="DCE6C828925D7C4CB02F6CFC3DE79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D289F-7B65-F34C-A1E3-6F6E60C4A0D8}"/>
      </w:docPartPr>
      <w:docPartBody>
        <w:p w:rsidR="00BA4FDC" w:rsidRDefault="0069451F">
          <w:pPr>
            <w:pStyle w:val="DCE6C828925D7C4CB02F6CFC3DE79D80"/>
          </w:pPr>
          <w:r>
            <w:t>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1F"/>
    <w:rsid w:val="0069451F"/>
    <w:rsid w:val="00BA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2D5882F669B440A2CC678571DC5438">
    <w:name w:val="252D5882F669B440A2CC678571DC5438"/>
  </w:style>
  <w:style w:type="paragraph" w:customStyle="1" w:styleId="8FA3C0F35D288E40BA5E63AC201C766E">
    <w:name w:val="8FA3C0F35D288E40BA5E63AC201C766E"/>
  </w:style>
  <w:style w:type="paragraph" w:customStyle="1" w:styleId="688232A3DAF9A9459B515E1269E028BC">
    <w:name w:val="688232A3DAF9A9459B515E1269E028BC"/>
  </w:style>
  <w:style w:type="paragraph" w:customStyle="1" w:styleId="FC299BDC5E7AAF4E8ECFF6CA21943326">
    <w:name w:val="FC299BDC5E7AAF4E8ECFF6CA21943326"/>
  </w:style>
  <w:style w:type="paragraph" w:customStyle="1" w:styleId="542C612732D87543B499F778BE70FE07">
    <w:name w:val="542C612732D87543B499F778BE70FE07"/>
  </w:style>
  <w:style w:type="paragraph" w:customStyle="1" w:styleId="6A4D6703CD407040872802711EC3E3EE">
    <w:name w:val="6A4D6703CD407040872802711EC3E3EE"/>
  </w:style>
  <w:style w:type="paragraph" w:customStyle="1" w:styleId="E31EEE27CFD5B945B59015235C7B6BA4">
    <w:name w:val="E31EEE27CFD5B945B59015235C7B6BA4"/>
  </w:style>
  <w:style w:type="paragraph" w:customStyle="1" w:styleId="815041D8AB177F4E818A99E0B69D2387">
    <w:name w:val="815041D8AB177F4E818A99E0B69D2387"/>
  </w:style>
  <w:style w:type="paragraph" w:customStyle="1" w:styleId="E23370D2C5D37B43806A81937CA88EDC">
    <w:name w:val="E23370D2C5D37B43806A81937CA88EDC"/>
  </w:style>
  <w:style w:type="paragraph" w:customStyle="1" w:styleId="969AA2F4AC4C184AB74F1FBD04AC7AD1">
    <w:name w:val="969AA2F4AC4C184AB74F1FBD04AC7AD1"/>
  </w:style>
  <w:style w:type="paragraph" w:customStyle="1" w:styleId="FAF2CF6231566D4E9A34865C5E213448">
    <w:name w:val="FAF2CF6231566D4E9A34865C5E213448"/>
  </w:style>
  <w:style w:type="paragraph" w:customStyle="1" w:styleId="7D1B960A4878EF4CB6BDBD191707C766">
    <w:name w:val="7D1B960A4878EF4CB6BDBD191707C766"/>
  </w:style>
  <w:style w:type="paragraph" w:customStyle="1" w:styleId="2CB98383EE233444B8D83CBB3F9248DD">
    <w:name w:val="2CB98383EE233444B8D83CBB3F9248DD"/>
  </w:style>
  <w:style w:type="paragraph" w:customStyle="1" w:styleId="961DBE6B41A7624B966986016853BB45">
    <w:name w:val="961DBE6B41A7624B966986016853BB45"/>
  </w:style>
  <w:style w:type="paragraph" w:customStyle="1" w:styleId="93A658F65215D449A16296C0F22A3627">
    <w:name w:val="93A658F65215D449A16296C0F22A3627"/>
  </w:style>
  <w:style w:type="paragraph" w:customStyle="1" w:styleId="E574E08820DCFB4B9C890DE1FC557EB6">
    <w:name w:val="E574E08820DCFB4B9C890DE1FC557EB6"/>
  </w:style>
  <w:style w:type="paragraph" w:customStyle="1" w:styleId="DCE6C828925D7C4CB02F6CFC3DE79D80">
    <w:name w:val="DCE6C828925D7C4CB02F6CFC3DE79D80"/>
  </w:style>
  <w:style w:type="paragraph" w:customStyle="1" w:styleId="9D5632C74E61DB4F81EB049B9FAC995C">
    <w:name w:val="9D5632C74E61DB4F81EB049B9FAC995C"/>
  </w:style>
  <w:style w:type="paragraph" w:customStyle="1" w:styleId="B36117BABA2ECF4289E48B03CE616E04">
    <w:name w:val="B36117BABA2ECF4289E48B03CE616E04"/>
  </w:style>
  <w:style w:type="paragraph" w:customStyle="1" w:styleId="CD70C43349D03B42B5824DF26EB7BDDC">
    <w:name w:val="CD70C43349D03B42B5824DF26EB7BDDC"/>
  </w:style>
  <w:style w:type="paragraph" w:customStyle="1" w:styleId="C5B0779C27292A47B17D63CA40B6A663">
    <w:name w:val="C5B0779C27292A47B17D63CA40B6A663"/>
  </w:style>
  <w:style w:type="paragraph" w:customStyle="1" w:styleId="E359A4E1565E1645914F97CFE302A9DE">
    <w:name w:val="E359A4E1565E1645914F97CFE302A9DE"/>
  </w:style>
  <w:style w:type="paragraph" w:customStyle="1" w:styleId="085FE40EEA05F043A840A96DB537A1FF">
    <w:name w:val="085FE40EEA05F043A840A96DB537A1FF"/>
  </w:style>
  <w:style w:type="paragraph" w:customStyle="1" w:styleId="ECACF5B14864D643B0D407ADB9268410">
    <w:name w:val="ECACF5B14864D643B0D407ADB9268410"/>
  </w:style>
  <w:style w:type="paragraph" w:customStyle="1" w:styleId="F3C6CD6310286C43878D37BA8E537DE0">
    <w:name w:val="F3C6CD6310286C43878D37BA8E537DE0"/>
  </w:style>
  <w:style w:type="paragraph" w:customStyle="1" w:styleId="A424A5226D513640AB8A7997D2EA9820">
    <w:name w:val="A424A5226D513640AB8A7997D2EA9820"/>
  </w:style>
  <w:style w:type="paragraph" w:customStyle="1" w:styleId="8940B089D526EE4FBABA010F0DC0A617">
    <w:name w:val="8940B089D526EE4FBABA010F0DC0A617"/>
  </w:style>
  <w:style w:type="paragraph" w:customStyle="1" w:styleId="3922574238B2694580A70D05993CAA4D">
    <w:name w:val="3922574238B2694580A70D05993CAA4D"/>
  </w:style>
  <w:style w:type="paragraph" w:customStyle="1" w:styleId="1ED72B664CE26244A49CD83A21DAD736">
    <w:name w:val="1ED72B664CE26244A49CD83A21DAD736"/>
  </w:style>
  <w:style w:type="paragraph" w:customStyle="1" w:styleId="18184F077C5D86468512F1886E85F2DD">
    <w:name w:val="18184F077C5D86468512F1886E85F2DD"/>
  </w:style>
  <w:style w:type="paragraph" w:customStyle="1" w:styleId="A6BB5C6E50952C43ADEC3BD887559EDF">
    <w:name w:val="A6BB5C6E50952C43ADEC3BD887559EDF"/>
  </w:style>
  <w:style w:type="paragraph" w:customStyle="1" w:styleId="91BDA0C4197C4F4FB971CBCB14418EF5">
    <w:name w:val="91BDA0C4197C4F4FB971CBCB14418E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>Grades 1-5</CompanyPhone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451FA7-F5C8-4B45-880C-7E6998F1C2E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769E5864-51C7-407F-9FA0-560AE18845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4C855C-3DB3-4E5A-8799-090CC3500F51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%7b9C2D2A3B-516B-184D-A991-392034D63296%7dtf16392136.dotx</Template>
  <TotalTime>0</TotalTime>
  <Pages>1</Pages>
  <Words>82</Words>
  <Characters>441</Characters>
  <Application>Microsoft Office Word</Application>
  <DocSecurity>0</DocSecurity>
  <Lines>40</Lines>
  <Paragraphs>15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Horacio Laredo</cp:lastModifiedBy>
  <cp:revision>2</cp:revision>
  <cp:lastPrinted>2020-07-17T21:29:00Z</cp:lastPrinted>
  <dcterms:created xsi:type="dcterms:W3CDTF">2020-07-17T21:30:00Z</dcterms:created>
  <dcterms:modified xsi:type="dcterms:W3CDTF">2020-07-17T21:30:00Z</dcterms:modified>
</cp:coreProperties>
</file>